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0E6CB" w14:textId="77777777" w:rsidR="00411A34" w:rsidRPr="007A0201" w:rsidRDefault="00537CBC" w:rsidP="007A0201">
      <w:pPr>
        <w:tabs>
          <w:tab w:val="left" w:pos="8040"/>
        </w:tabs>
        <w:jc w:val="center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inline distT="0" distB="0" distL="0" distR="0" wp14:anchorId="46AE28E7" wp14:editId="226411E4">
            <wp:extent cx="1285875" cy="1285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06" cy="12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00C5" w14:textId="77777777" w:rsidR="007A0201" w:rsidRPr="007A0201" w:rsidRDefault="007A0201" w:rsidP="007A0201">
      <w:pPr>
        <w:jc w:val="center"/>
        <w:rPr>
          <w:rFonts w:ascii="Comic Sans MS" w:eastAsiaTheme="minorEastAsia" w:hAnsi="Comic Sans MS"/>
          <w:b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b/>
          <w:sz w:val="24"/>
          <w:szCs w:val="24"/>
          <w:lang w:eastAsia="en-GB"/>
        </w:rPr>
        <w:t>Hutchinson Memorial CE First School – Nursery Sessions Booking Form</w:t>
      </w:r>
    </w:p>
    <w:p w14:paraId="69F14554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Name of Child: ________________________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ab/>
        <w:t>Date of Birth: ___________</w:t>
      </w:r>
    </w:p>
    <w:p w14:paraId="67FD977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a nursery place starting _____________________________</w:t>
      </w:r>
      <w:proofErr w:type="gramStart"/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_  (</w:t>
      </w:r>
      <w:proofErr w:type="gramEnd"/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Date).</w:t>
      </w:r>
    </w:p>
    <w:p w14:paraId="06A84B9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the f</w:t>
      </w:r>
      <w:r w:rsidRPr="009F6F88">
        <w:rPr>
          <w:rFonts w:ascii="Comic Sans MS" w:eastAsiaTheme="minorEastAsia" w:hAnsi="Comic Sans MS"/>
          <w:sz w:val="24"/>
          <w:szCs w:val="24"/>
          <w:lang w:eastAsia="en-GB"/>
        </w:rPr>
        <w:t>ollowing sessions (please tick):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 xml:space="preserve">                               </w:t>
      </w:r>
    </w:p>
    <w:tbl>
      <w:tblPr>
        <w:tblStyle w:val="TableGrid"/>
        <w:tblW w:w="8498" w:type="dxa"/>
        <w:jc w:val="center"/>
        <w:tblLook w:val="04A0" w:firstRow="1" w:lastRow="0" w:firstColumn="1" w:lastColumn="0" w:noHBand="0" w:noVBand="1"/>
      </w:tblPr>
      <w:tblGrid>
        <w:gridCol w:w="1394"/>
        <w:gridCol w:w="1569"/>
        <w:gridCol w:w="1489"/>
        <w:gridCol w:w="1612"/>
        <w:gridCol w:w="1179"/>
        <w:gridCol w:w="1255"/>
      </w:tblGrid>
      <w:tr w:rsidR="00C21EDE" w:rsidRPr="007A0201" w14:paraId="7E1EA289" w14:textId="77777777" w:rsidTr="00B7197D">
        <w:trPr>
          <w:jc w:val="center"/>
        </w:trPr>
        <w:tc>
          <w:tcPr>
            <w:tcW w:w="1394" w:type="dxa"/>
          </w:tcPr>
          <w:p w14:paraId="0168521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A214632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Morning session</w:t>
            </w:r>
          </w:p>
          <w:p w14:paraId="098EB4D9" w14:textId="77777777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8.45</w:t>
            </w:r>
            <w:r w:rsidR="00C21EDE" w:rsidRPr="007A0201">
              <w:rPr>
                <w:rFonts w:ascii="Comic Sans MS" w:hAnsi="Comic Sans MS"/>
              </w:rPr>
              <w:t xml:space="preserve">am to </w:t>
            </w:r>
            <w:r w:rsidR="00C21EDE">
              <w:rPr>
                <w:rFonts w:ascii="Comic Sans MS" w:hAnsi="Comic Sans MS"/>
              </w:rPr>
              <w:t>11.30am</w:t>
            </w:r>
          </w:p>
          <w:p w14:paraId="42BCAF27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489" w:type="dxa"/>
          </w:tcPr>
          <w:p w14:paraId="5B9843D8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Lunch</w:t>
            </w:r>
          </w:p>
          <w:p w14:paraId="7B6FA15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11.30am to 12.30pm</w:t>
            </w:r>
          </w:p>
          <w:p w14:paraId="048E5C35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612" w:type="dxa"/>
          </w:tcPr>
          <w:p w14:paraId="647414A0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Afternoon session</w:t>
            </w:r>
          </w:p>
          <w:p w14:paraId="544820E1" w14:textId="77777777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12.30pm to 3.15</w:t>
            </w:r>
            <w:r w:rsidR="00C21EDE" w:rsidRPr="007A0201">
              <w:rPr>
                <w:rFonts w:ascii="Comic Sans MS" w:hAnsi="Comic Sans MS"/>
              </w:rPr>
              <w:t>pm</w:t>
            </w:r>
          </w:p>
          <w:p w14:paraId="6E224103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79" w:type="dxa"/>
          </w:tcPr>
          <w:p w14:paraId="3324F1C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 xml:space="preserve">School meal </w:t>
            </w:r>
          </w:p>
          <w:p w14:paraId="2B5CF38E" w14:textId="3206803E" w:rsidR="00C21EDE" w:rsidRPr="007A0201" w:rsidRDefault="00C21EDE" w:rsidP="009067C2">
            <w:pPr>
              <w:rPr>
                <w:rFonts w:ascii="Comic Sans MS" w:hAnsi="Comic Sans MS"/>
                <w:b/>
              </w:rPr>
            </w:pPr>
            <w:r w:rsidRPr="009F6F88">
              <w:rPr>
                <w:rFonts w:ascii="Comic Sans MS" w:hAnsi="Comic Sans MS"/>
                <w:b/>
              </w:rPr>
              <w:t>£2.</w:t>
            </w:r>
            <w:r w:rsidR="003C3C0A">
              <w:rPr>
                <w:rFonts w:ascii="Comic Sans MS" w:hAnsi="Comic Sans MS"/>
                <w:b/>
              </w:rPr>
              <w:t>5</w:t>
            </w:r>
            <w:r w:rsidR="009067C2">
              <w:rPr>
                <w:rFonts w:ascii="Comic Sans MS" w:hAnsi="Comic Sans MS"/>
                <w:b/>
              </w:rPr>
              <w:t>0</w:t>
            </w:r>
            <w:r w:rsidRPr="007A0201">
              <w:rPr>
                <w:rFonts w:ascii="Comic Sans MS" w:hAnsi="Comic Sans MS"/>
                <w:b/>
              </w:rPr>
              <w:t xml:space="preserve"> per day</w:t>
            </w:r>
          </w:p>
        </w:tc>
        <w:tc>
          <w:tcPr>
            <w:tcW w:w="1255" w:type="dxa"/>
          </w:tcPr>
          <w:p w14:paraId="27F85D43" w14:textId="77777777" w:rsidR="00C21EDE" w:rsidRPr="007A0201" w:rsidRDefault="00C21EDE" w:rsidP="007A0201">
            <w:pPr>
              <w:rPr>
                <w:rFonts w:ascii="Comic Sans MS" w:hAnsi="Comic Sans MS"/>
                <w:sz w:val="20"/>
                <w:szCs w:val="20"/>
              </w:rPr>
            </w:pPr>
            <w:r w:rsidRPr="007A0201">
              <w:rPr>
                <w:rFonts w:ascii="Comic Sans MS" w:hAnsi="Comic Sans MS"/>
                <w:sz w:val="20"/>
                <w:szCs w:val="20"/>
              </w:rPr>
              <w:t>Packed lunch to be provided (Please tick if applicable).</w:t>
            </w:r>
          </w:p>
        </w:tc>
      </w:tr>
      <w:tr w:rsidR="00C21EDE" w:rsidRPr="007A0201" w14:paraId="33F22157" w14:textId="77777777" w:rsidTr="00B7197D">
        <w:trPr>
          <w:jc w:val="center"/>
        </w:trPr>
        <w:tc>
          <w:tcPr>
            <w:tcW w:w="1394" w:type="dxa"/>
          </w:tcPr>
          <w:p w14:paraId="784E61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Monday</w:t>
            </w:r>
          </w:p>
        </w:tc>
        <w:tc>
          <w:tcPr>
            <w:tcW w:w="1569" w:type="dxa"/>
          </w:tcPr>
          <w:p w14:paraId="7208BF8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4A810C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E989CC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4FC43DA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367D75E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0620D0A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26FC356" w14:textId="77777777" w:rsidTr="00B7197D">
        <w:trPr>
          <w:jc w:val="center"/>
        </w:trPr>
        <w:tc>
          <w:tcPr>
            <w:tcW w:w="1394" w:type="dxa"/>
          </w:tcPr>
          <w:p w14:paraId="6AF5CBB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Tuesday</w:t>
            </w:r>
          </w:p>
        </w:tc>
        <w:tc>
          <w:tcPr>
            <w:tcW w:w="1569" w:type="dxa"/>
          </w:tcPr>
          <w:p w14:paraId="72940AE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34735C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8B9C59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19DEAA52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0E38CB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33E5D02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58BC4EBC" w14:textId="77777777" w:rsidTr="00B7197D">
        <w:trPr>
          <w:jc w:val="center"/>
        </w:trPr>
        <w:tc>
          <w:tcPr>
            <w:tcW w:w="1394" w:type="dxa"/>
          </w:tcPr>
          <w:p w14:paraId="64A5792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Wednesday</w:t>
            </w:r>
          </w:p>
        </w:tc>
        <w:tc>
          <w:tcPr>
            <w:tcW w:w="1569" w:type="dxa"/>
          </w:tcPr>
          <w:p w14:paraId="3B26C9B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A15D39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2640F3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23A8A16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1743A50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191F16D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040E4F1" w14:textId="77777777" w:rsidTr="00B7197D">
        <w:trPr>
          <w:jc w:val="center"/>
        </w:trPr>
        <w:tc>
          <w:tcPr>
            <w:tcW w:w="1394" w:type="dxa"/>
          </w:tcPr>
          <w:p w14:paraId="4B255C3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Thursday</w:t>
            </w:r>
          </w:p>
        </w:tc>
        <w:tc>
          <w:tcPr>
            <w:tcW w:w="1569" w:type="dxa"/>
          </w:tcPr>
          <w:p w14:paraId="734F5C41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4693253F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608B0A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666D3361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06590C1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2131D83A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EC05028" w14:textId="77777777" w:rsidTr="00B7197D">
        <w:trPr>
          <w:jc w:val="center"/>
        </w:trPr>
        <w:tc>
          <w:tcPr>
            <w:tcW w:w="1394" w:type="dxa"/>
          </w:tcPr>
          <w:p w14:paraId="249BAA0C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  <w:p w14:paraId="02D766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C86010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5BE2EA5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  <w:shd w:val="clear" w:color="auto" w:fill="FFFFFF" w:themeFill="background1"/>
          </w:tcPr>
          <w:p w14:paraId="2B444F24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769CDB8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7A9E1CB5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</w:tbl>
    <w:p w14:paraId="103004F0" w14:textId="77777777" w:rsidR="00687D48" w:rsidRDefault="00687D48" w:rsidP="00687D48">
      <w:pPr>
        <w:ind w:left="720"/>
        <w:contextualSpacing/>
        <w:rPr>
          <w:rFonts w:ascii="Comic Sans MS" w:eastAsiaTheme="minorEastAsia" w:hAnsi="Comic Sans MS"/>
          <w:b/>
          <w:color w:val="FF0000"/>
          <w:lang w:eastAsia="en-GB"/>
        </w:rPr>
      </w:pPr>
    </w:p>
    <w:p w14:paraId="52CFC082" w14:textId="4CF5E3C6" w:rsidR="007A0201" w:rsidRPr="007A0201" w:rsidRDefault="007A0201" w:rsidP="007A0201">
      <w:pPr>
        <w:numPr>
          <w:ilvl w:val="0"/>
          <w:numId w:val="2"/>
        </w:numPr>
        <w:contextualSpacing/>
        <w:rPr>
          <w:rFonts w:ascii="Comic Sans MS" w:eastAsiaTheme="minorEastAsia" w:hAnsi="Comic Sans MS"/>
          <w:b/>
          <w:color w:val="FF0000"/>
          <w:lang w:eastAsia="en-GB"/>
        </w:rPr>
      </w:pPr>
      <w:r w:rsidRPr="007A0201">
        <w:rPr>
          <w:rFonts w:ascii="Comic Sans MS" w:eastAsiaTheme="minorEastAsia" w:hAnsi="Comic Sans MS"/>
          <w:b/>
          <w:color w:val="FF0000"/>
          <w:lang w:eastAsia="en-GB"/>
        </w:rPr>
        <w:t>For all sessions-   please use</w:t>
      </w:r>
      <w:r w:rsidR="00151F8C" w:rsidRPr="009F6F88">
        <w:rPr>
          <w:rFonts w:ascii="Comic Sans MS" w:eastAsiaTheme="minorEastAsia" w:hAnsi="Comic Sans MS"/>
          <w:b/>
          <w:color w:val="FF0000"/>
          <w:lang w:eastAsia="en-GB"/>
        </w:rPr>
        <w:t xml:space="preserve"> 15/</w:t>
      </w:r>
      <w:r w:rsidRPr="007A0201">
        <w:rPr>
          <w:rFonts w:ascii="Comic Sans MS" w:eastAsiaTheme="minorEastAsia" w:hAnsi="Comic Sans MS"/>
          <w:b/>
          <w:color w:val="FF0000"/>
          <w:lang w:eastAsia="en-GB"/>
        </w:rPr>
        <w:t xml:space="preserve"> 30 hrs funded then pay the additional required. </w:t>
      </w:r>
    </w:p>
    <w:p w14:paraId="07191AFD" w14:textId="77777777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These sessions are chargeable as follows:  </w:t>
      </w:r>
    </w:p>
    <w:p w14:paraId="692D14A1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Nursery Education Funding (currently 15 hours per week maximum) </w:t>
      </w:r>
    </w:p>
    <w:p w14:paraId="017D5197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>Extended Funding to 30 hours (if eligible).</w:t>
      </w:r>
    </w:p>
    <w:p w14:paraId="3FAFACF3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Any hours in excess of the funded hours </w:t>
      </w:r>
      <w:r w:rsidRPr="009F6F88">
        <w:rPr>
          <w:rFonts w:ascii="Comic Sans MS" w:eastAsiaTheme="minorEastAsia" w:hAnsi="Comic Sans MS"/>
          <w:b/>
          <w:lang w:eastAsia="en-GB"/>
        </w:rPr>
        <w:t>will be charged at £4 per hour.</w:t>
      </w:r>
    </w:p>
    <w:p w14:paraId="21A06A51" w14:textId="77777777" w:rsidR="00B7197D" w:rsidRDefault="00B7197D" w:rsidP="007A0201">
      <w:pPr>
        <w:rPr>
          <w:rFonts w:ascii="Comic Sans MS" w:eastAsiaTheme="minorEastAsia" w:hAnsi="Comic Sans MS"/>
          <w:b/>
          <w:lang w:eastAsia="en-GB"/>
        </w:rPr>
      </w:pPr>
    </w:p>
    <w:p w14:paraId="518ACEBA" w14:textId="21AA698F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bookmarkStart w:id="0" w:name="_GoBack"/>
      <w:bookmarkEnd w:id="0"/>
      <w:r w:rsidRPr="007A0201">
        <w:rPr>
          <w:rFonts w:ascii="Comic Sans MS" w:eastAsiaTheme="minorEastAsia" w:hAnsi="Comic Sans MS"/>
          <w:b/>
          <w:lang w:eastAsia="en-GB"/>
        </w:rPr>
        <w:t>Charges are payable half termly</w:t>
      </w:r>
      <w:r w:rsidR="00B7197D">
        <w:rPr>
          <w:rFonts w:ascii="Comic Sans MS" w:eastAsiaTheme="minorEastAsia" w:hAnsi="Comic Sans MS"/>
          <w:b/>
          <w:lang w:eastAsia="en-GB"/>
        </w:rPr>
        <w:t xml:space="preserve"> unless </w:t>
      </w:r>
      <w:r w:rsidRPr="007A0201">
        <w:rPr>
          <w:rFonts w:ascii="Comic Sans MS" w:eastAsiaTheme="minorEastAsia" w:hAnsi="Comic Sans MS"/>
          <w:b/>
          <w:lang w:eastAsia="en-GB"/>
        </w:rPr>
        <w:t>we receive prior notice of any changes. Refunds will not be given for non-attendance at pre booked sessions. Meals not taken will be refunded.</w:t>
      </w:r>
    </w:p>
    <w:p w14:paraId="5529A2D1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lastRenderedPageBreak/>
        <w:t>I confirm that I have read and agree to the</w:t>
      </w:r>
      <w:r w:rsidR="00151F8C" w:rsidRPr="009F6F88">
        <w:rPr>
          <w:rFonts w:ascii="Comic Sans MS" w:eastAsiaTheme="minorEastAsia" w:hAnsi="Comic Sans MS"/>
          <w:lang w:eastAsia="en-GB"/>
        </w:rPr>
        <w:t xml:space="preserve"> Terms &amp; Conditions </w:t>
      </w:r>
      <w:r w:rsidRPr="007A0201">
        <w:rPr>
          <w:rFonts w:ascii="Comic Sans MS" w:eastAsiaTheme="minorEastAsia" w:hAnsi="Comic Sans MS"/>
          <w:lang w:eastAsia="en-GB"/>
        </w:rPr>
        <w:t xml:space="preserve">of the </w:t>
      </w:r>
      <w:r w:rsidR="009F6F88" w:rsidRPr="009F6F88">
        <w:rPr>
          <w:rFonts w:ascii="Comic Sans MS" w:eastAsiaTheme="minorEastAsia" w:hAnsi="Comic Sans MS"/>
          <w:lang w:eastAsia="en-GB"/>
        </w:rPr>
        <w:t>Nursery</w:t>
      </w:r>
      <w:r w:rsidRPr="007A0201">
        <w:rPr>
          <w:rFonts w:ascii="Comic Sans MS" w:eastAsiaTheme="minorEastAsia" w:hAnsi="Comic Sans MS"/>
          <w:lang w:eastAsia="en-GB"/>
        </w:rPr>
        <w:t xml:space="preserve"> Policy for </w:t>
      </w:r>
      <w:r w:rsidR="009F6F88" w:rsidRPr="009F6F88">
        <w:rPr>
          <w:rFonts w:ascii="Comic Sans MS" w:eastAsiaTheme="minorEastAsia" w:hAnsi="Comic Sans MS"/>
          <w:lang w:eastAsia="en-GB"/>
        </w:rPr>
        <w:t xml:space="preserve">Hutchinson Memorial CE First School.  </w:t>
      </w:r>
      <w:r w:rsidRPr="007A0201">
        <w:rPr>
          <w:rFonts w:ascii="Comic Sans MS" w:eastAsiaTheme="minorEastAsia" w:hAnsi="Comic Sans MS"/>
          <w:lang w:eastAsia="en-GB"/>
        </w:rPr>
        <w:t xml:space="preserve">  I accept that the session times requested are not guaranteed until confirmation is received in writing from the school.</w:t>
      </w:r>
      <w:r w:rsidR="009F6F88">
        <w:rPr>
          <w:rFonts w:ascii="Comic Sans MS" w:eastAsiaTheme="minorEastAsia" w:hAnsi="Comic Sans MS"/>
          <w:lang w:eastAsia="en-GB"/>
        </w:rPr>
        <w:t xml:space="preserve">  </w:t>
      </w:r>
    </w:p>
    <w:p w14:paraId="3957FF52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</w:p>
    <w:p w14:paraId="7FEACCFE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t>Signed_____________________________________________ Date________________</w:t>
      </w:r>
      <w:proofErr w:type="gramStart"/>
      <w:r w:rsidRPr="007A0201">
        <w:rPr>
          <w:rFonts w:ascii="Comic Sans MS" w:eastAsiaTheme="minorEastAsia" w:hAnsi="Comic Sans MS"/>
          <w:lang w:eastAsia="en-GB"/>
        </w:rPr>
        <w:t>_</w:t>
      </w:r>
      <w:proofErr w:type="gramEnd"/>
      <w:r w:rsidRPr="007A0201">
        <w:rPr>
          <w:rFonts w:ascii="Comic Sans MS" w:eastAsiaTheme="minorEastAsia" w:hAnsi="Comic Sans MS"/>
          <w:lang w:eastAsia="en-GB"/>
        </w:rPr>
        <w:br/>
        <w:t>(Person with parental responsibility)</w:t>
      </w:r>
    </w:p>
    <w:p w14:paraId="6DC7352A" w14:textId="1EDBE98F" w:rsidR="007A0201" w:rsidRDefault="007A0201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bCs/>
          <w:lang w:eastAsia="en-GB"/>
        </w:rPr>
        <w:t>Pleas</w:t>
      </w:r>
      <w:r w:rsidR="009F6F88">
        <w:rPr>
          <w:rFonts w:ascii="Comic Sans MS" w:eastAsiaTheme="minorEastAsia" w:hAnsi="Comic Sans MS"/>
          <w:b/>
          <w:bCs/>
          <w:lang w:eastAsia="en-GB"/>
        </w:rPr>
        <w:t>e return to the school office:</w:t>
      </w:r>
      <w:r w:rsidRPr="007A0201">
        <w:rPr>
          <w:rFonts w:ascii="Comic Sans MS" w:eastAsiaTheme="minorEastAsia" w:hAnsi="Comic Sans MS"/>
          <w:b/>
          <w:bCs/>
          <w:lang w:eastAsia="en-GB"/>
        </w:rPr>
        <w:t xml:space="preserve">  </w:t>
      </w:r>
      <w:r w:rsidR="009F6F88">
        <w:rPr>
          <w:rFonts w:ascii="Comic Sans MS" w:eastAsiaTheme="minorEastAsia" w:hAnsi="Comic Sans MS"/>
          <w:b/>
          <w:bCs/>
          <w:lang w:eastAsia="en-GB"/>
        </w:rPr>
        <w:t xml:space="preserve">Hutchinson Memorial CE First School, </w:t>
      </w:r>
      <w:proofErr w:type="spellStart"/>
      <w:r w:rsidR="009F6F88">
        <w:rPr>
          <w:rFonts w:ascii="Comic Sans MS" w:eastAsiaTheme="minorEastAsia" w:hAnsi="Comic Sans MS"/>
          <w:b/>
          <w:bCs/>
          <w:lang w:eastAsia="en-GB"/>
        </w:rPr>
        <w:t>Uttoxeter</w:t>
      </w:r>
      <w:proofErr w:type="spellEnd"/>
      <w:r w:rsidR="009F6F88">
        <w:rPr>
          <w:rFonts w:ascii="Comic Sans MS" w:eastAsiaTheme="minorEastAsia" w:hAnsi="Comic Sans MS"/>
          <w:b/>
          <w:bCs/>
          <w:lang w:eastAsia="en-GB"/>
        </w:rPr>
        <w:t xml:space="preserve"> Road, Che</w:t>
      </w:r>
      <w:r w:rsidR="00687D48">
        <w:rPr>
          <w:rFonts w:ascii="Comic Sans MS" w:eastAsiaTheme="minorEastAsia" w:hAnsi="Comic Sans MS"/>
          <w:b/>
          <w:bCs/>
          <w:lang w:eastAsia="en-GB"/>
        </w:rPr>
        <w:t xml:space="preserve">ckley, </w:t>
      </w:r>
      <w:proofErr w:type="gramStart"/>
      <w:r w:rsidR="00687D48">
        <w:rPr>
          <w:rFonts w:ascii="Comic Sans MS" w:eastAsiaTheme="minorEastAsia" w:hAnsi="Comic Sans MS"/>
          <w:b/>
          <w:bCs/>
          <w:lang w:eastAsia="en-GB"/>
        </w:rPr>
        <w:t>Stoke</w:t>
      </w:r>
      <w:proofErr w:type="gramEnd"/>
      <w:r w:rsidR="00687D48">
        <w:rPr>
          <w:rFonts w:ascii="Comic Sans MS" w:eastAsiaTheme="minorEastAsia" w:hAnsi="Comic Sans MS"/>
          <w:b/>
          <w:bCs/>
          <w:lang w:eastAsia="en-GB"/>
        </w:rPr>
        <w:t xml:space="preserve"> on Trent ST10 4NB </w:t>
      </w:r>
      <w:r w:rsidR="009F6F88">
        <w:rPr>
          <w:rFonts w:ascii="Comic Sans MS" w:eastAsiaTheme="minorEastAsia" w:hAnsi="Comic Sans MS"/>
          <w:b/>
          <w:bCs/>
          <w:lang w:eastAsia="en-GB"/>
        </w:rPr>
        <w:t>or email:</w:t>
      </w:r>
      <w:r w:rsidR="00F525A4">
        <w:rPr>
          <w:rFonts w:ascii="Comic Sans MS" w:eastAsiaTheme="minorEastAsia" w:hAnsi="Comic Sans MS"/>
          <w:b/>
          <w:lang w:eastAsia="en-GB"/>
        </w:rPr>
        <w:t xml:space="preserve">  </w:t>
      </w:r>
      <w:hyperlink r:id="rId8" w:history="1">
        <w:r w:rsidR="00F525A4" w:rsidRPr="00853B48">
          <w:rPr>
            <w:rStyle w:val="Hyperlink"/>
            <w:rFonts w:ascii="Comic Sans MS" w:eastAsiaTheme="minorEastAsia" w:hAnsi="Comic Sans MS"/>
            <w:b/>
            <w:lang w:eastAsia="en-GB"/>
          </w:rPr>
          <w:t>office@hutchinson.staffs.sch.uk</w:t>
        </w:r>
      </w:hyperlink>
    </w:p>
    <w:p w14:paraId="0E4F8712" w14:textId="77777777" w:rsidR="00F525A4" w:rsidRDefault="00F525A4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1BFD65EE" w14:textId="77777777" w:rsidR="009F6F88" w:rsidRDefault="009F6F88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633C0B43" w14:textId="77777777" w:rsidR="009F6F88" w:rsidRPr="007A0201" w:rsidRDefault="009F6F88" w:rsidP="007A0201">
      <w:pPr>
        <w:spacing w:after="0" w:line="240" w:lineRule="auto"/>
        <w:rPr>
          <w:rFonts w:ascii="Comic Sans MS" w:eastAsiaTheme="minorEastAsia" w:hAnsi="Comic Sans MS"/>
          <w:bCs/>
          <w:lang w:eastAsia="en-GB"/>
        </w:rPr>
      </w:pPr>
    </w:p>
    <w:p w14:paraId="11890533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09932A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039AC5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F95D78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27B3AC8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C8AB61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0795DDD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B12AD45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368DFC9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01F31FA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47CCFB7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D8E90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5710BD0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CDEE29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DA84F6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CFB802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76F5E09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677564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B351DC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24157C" w14:textId="70C02923" w:rsidR="005B5CCF" w:rsidRPr="003A2084" w:rsidRDefault="005B5CCF" w:rsidP="00687D48">
      <w:pPr>
        <w:jc w:val="both"/>
        <w:rPr>
          <w:rFonts w:ascii="Times New Roman" w:hAnsi="Times New Roman" w:cs="Times New Roman"/>
          <w:sz w:val="20"/>
        </w:rPr>
      </w:pPr>
    </w:p>
    <w:sectPr w:rsidR="005B5CCF" w:rsidRPr="003A2084" w:rsidSect="001127B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2E5B9" w14:textId="77777777" w:rsidR="00B33185" w:rsidRDefault="00B33185" w:rsidP="00F91B35">
      <w:pPr>
        <w:spacing w:after="0" w:line="240" w:lineRule="auto"/>
      </w:pPr>
      <w:r>
        <w:separator/>
      </w:r>
    </w:p>
  </w:endnote>
  <w:endnote w:type="continuationSeparator" w:id="0">
    <w:p w14:paraId="4893A566" w14:textId="77777777" w:rsidR="00B33185" w:rsidRDefault="00B33185" w:rsidP="00F9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75A0" w14:textId="77777777" w:rsidR="00C6710D" w:rsidRPr="00577BBC" w:rsidRDefault="00411A34" w:rsidP="006166DB">
    <w:pPr>
      <w:pStyle w:val="Footer"/>
      <w:ind w:left="3600" w:hanging="3600"/>
      <w:rPr>
        <w:rFonts w:ascii="Verdana" w:hAnsi="Verdana"/>
        <w:color w:val="9C202C"/>
        <w:sz w:val="20"/>
        <w:lang w:val="en"/>
      </w:rPr>
    </w:pPr>
    <w:r w:rsidRPr="00411A34">
      <w:rPr>
        <w:rFonts w:ascii="Comic Sans MS" w:hAnsi="Comic Sans MS"/>
        <w:noProof/>
        <w:color w:val="15976C"/>
        <w:sz w:val="20"/>
        <w:lang w:eastAsia="en-GB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A85EC4E" wp14:editId="0EC741E8">
              <wp:simplePos x="0" y="0"/>
              <wp:positionH relativeFrom="column">
                <wp:posOffset>-142875</wp:posOffset>
              </wp:positionH>
              <wp:positionV relativeFrom="paragraph">
                <wp:posOffset>-15991</wp:posOffset>
              </wp:positionV>
              <wp:extent cx="6848475" cy="9525"/>
              <wp:effectExtent l="57150" t="38100" r="66675" b="8572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8475" cy="9525"/>
                      </a:xfrm>
                      <a:prstGeom prst="line">
                        <a:avLst/>
                      </a:prstGeom>
                      <a:ln>
                        <a:solidFill>
                          <a:srgbClr val="9C202C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4752D8" id="Straight Connector 5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-1.25pt" to="528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" strokecolor="#9c202c" strokeweight="3pt">
              <v:shadow on="t" color="black" opacity="22937f" origin=",.5" offset="0,.63889mm"/>
            </v:line>
          </w:pict>
        </mc:Fallback>
      </mc:AlternateContent>
    </w:r>
    <w:r w:rsidR="006166DB" w:rsidRPr="00411A34">
      <w:rPr>
        <w:rFonts w:ascii="Verdana" w:hAnsi="Verdana"/>
        <w:b/>
        <w:smallCaps/>
        <w:color w:val="15976C"/>
      </w:rPr>
      <w:t xml:space="preserve">         </w:t>
    </w:r>
    <w:proofErr w:type="spellStart"/>
    <w:r w:rsidR="00C6710D" w:rsidRPr="00577BBC">
      <w:rPr>
        <w:rFonts w:ascii="Verdana" w:hAnsi="Verdana"/>
        <w:b/>
        <w:smallCaps/>
        <w:color w:val="9C202C"/>
      </w:rPr>
      <w:t>Uttoxeter</w:t>
    </w:r>
    <w:proofErr w:type="spellEnd"/>
    <w:r w:rsidR="00C6710D" w:rsidRPr="00577BBC">
      <w:rPr>
        <w:rFonts w:ascii="Verdana" w:hAnsi="Verdana"/>
        <w:b/>
        <w:smallCaps/>
        <w:color w:val="9C202C"/>
      </w:rPr>
      <w:t xml:space="preserve"> Learning Trust</w:t>
    </w:r>
    <w:r w:rsidR="006166DB" w:rsidRPr="00577BBC">
      <w:rPr>
        <w:rFonts w:ascii="Verdana" w:hAnsi="Verdana"/>
        <w:b/>
        <w:smallCaps/>
        <w:color w:val="9C202C"/>
      </w:rPr>
      <w:t xml:space="preserve">      </w:t>
    </w:r>
    <w:r w:rsidR="006166DB" w:rsidRPr="00577BBC">
      <w:rPr>
        <w:rFonts w:ascii="Verdana" w:hAnsi="Verdana"/>
        <w:color w:val="9C202C"/>
        <w:sz w:val="20"/>
      </w:rPr>
      <w:t xml:space="preserve">          </w:t>
    </w:r>
    <w:r w:rsidR="006166DB" w:rsidRPr="00577BBC">
      <w:rPr>
        <w:rFonts w:ascii="Verdana" w:hAnsi="Verdana"/>
        <w:b/>
        <w:color w:val="9C202C"/>
        <w:sz w:val="10"/>
        <w:lang w:val="en"/>
      </w:rPr>
      <w:t>Registered office address:</w:t>
    </w:r>
    <w:r w:rsidR="006166DB" w:rsidRPr="00577BBC">
      <w:rPr>
        <w:rFonts w:ascii="Verdana" w:hAnsi="Verdana"/>
        <w:color w:val="9C202C"/>
        <w:sz w:val="10"/>
        <w:lang w:val="en"/>
      </w:rPr>
      <w:tab/>
      <w:t xml:space="preserve">Thomas Alleyne's High School, Dove Bank, </w:t>
    </w:r>
    <w:proofErr w:type="spellStart"/>
    <w:r w:rsidR="006166DB" w:rsidRPr="00577BBC">
      <w:rPr>
        <w:rFonts w:ascii="Verdana" w:hAnsi="Verdana"/>
        <w:color w:val="9C202C"/>
        <w:sz w:val="10"/>
        <w:lang w:val="en"/>
      </w:rPr>
      <w:t>Uttoxeter</w:t>
    </w:r>
    <w:proofErr w:type="spellEnd"/>
    <w:r w:rsidR="006166DB" w:rsidRPr="00577BBC">
      <w:rPr>
        <w:rFonts w:ascii="Verdana" w:hAnsi="Verdana"/>
        <w:color w:val="9C202C"/>
        <w:sz w:val="10"/>
        <w:lang w:val="en"/>
      </w:rPr>
      <w:t xml:space="preserve">, Staffordshire, ST14 8DU </w:t>
    </w:r>
  </w:p>
  <w:p w14:paraId="633B52B7" w14:textId="77777777" w:rsidR="00224100" w:rsidRDefault="006166DB" w:rsidP="00C6710D">
    <w:pPr>
      <w:pStyle w:val="Footer"/>
      <w:rPr>
        <w:vertAlign w:val="superscript"/>
      </w:rPr>
    </w:pPr>
    <w:r w:rsidRPr="00DC375C">
      <w:rPr>
        <w:vertAlign w:val="superscript"/>
      </w:rPr>
      <w:t xml:space="preserve">                  </w:t>
    </w:r>
    <w:r w:rsidR="00AE2BCA" w:rsidRPr="00DC375C">
      <w:rPr>
        <w:vertAlign w:val="superscript"/>
      </w:rPr>
      <w:t>Company number 10547353</w:t>
    </w:r>
  </w:p>
  <w:tbl>
    <w:tblPr>
      <w:tblW w:w="0" w:type="auto"/>
      <w:tblLook w:val="04A0" w:firstRow="1" w:lastRow="0" w:firstColumn="1" w:lastColumn="0" w:noHBand="0" w:noVBand="1"/>
    </w:tblPr>
    <w:tblGrid>
      <w:gridCol w:w="1488"/>
      <w:gridCol w:w="1488"/>
      <w:gridCol w:w="1488"/>
      <w:gridCol w:w="1489"/>
      <w:gridCol w:w="1489"/>
      <w:gridCol w:w="1489"/>
      <w:gridCol w:w="1489"/>
    </w:tblGrid>
    <w:tr w:rsidR="00224100" w:rsidRPr="00224100" w14:paraId="34B45AA1" w14:textId="77777777" w:rsidTr="00537CBC">
      <w:tc>
        <w:tcPr>
          <w:tcW w:w="1488" w:type="dxa"/>
          <w:shd w:val="clear" w:color="auto" w:fill="auto"/>
        </w:tcPr>
        <w:p w14:paraId="75E11D47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05B4D3E4" wp14:editId="0531854F">
                <wp:extent cx="628650" cy="62865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hool games silve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82D351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57D3D302" wp14:editId="7452CD1D">
                <wp:extent cx="542925" cy="638175"/>
                <wp:effectExtent l="0" t="0" r="9525" b="9525"/>
                <wp:docPr id="12" name="Picture 12" descr="ISAfound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SAfound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95A766A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2793C620" wp14:editId="6B248560">
                <wp:extent cx="647700" cy="561975"/>
                <wp:effectExtent l="0" t="0" r="0" b="9525"/>
                <wp:docPr id="11" name="Picture 11" descr="Kitemarks_acti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itemarks_a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7E7DB02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731DA636" wp14:editId="537E6CDD">
                <wp:extent cx="581025" cy="571500"/>
                <wp:effectExtent l="0" t="0" r="9525" b="0"/>
                <wp:docPr id="10" name="Picture 10" descr="New Pyramid Logo Colour Transparent Feb 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ew Pyramid Logo Colour Transparent Feb 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36DB945F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34232EE1" wp14:editId="44CA4A5A">
                <wp:extent cx="799238" cy="628650"/>
                <wp:effectExtent l="0" t="0" r="127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slexia friendly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8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20D7D003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1F9325A8" wp14:editId="6B185207">
                <wp:extent cx="742950" cy="642210"/>
                <wp:effectExtent l="0" t="0" r="0" b="571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6"/>
                        <a:srcRect l="16955" t="7447" r="63431" b="65425"/>
                        <a:stretch/>
                      </pic:blipFill>
                      <pic:spPr bwMode="auto">
                        <a:xfrm>
                          <a:off x="0" y="0"/>
                          <a:ext cx="747670" cy="64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1253D238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1F0FD8FF" wp14:editId="3E046B41">
                <wp:extent cx="704850" cy="624417"/>
                <wp:effectExtent l="0" t="0" r="0" b="44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sted logo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471" cy="627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059361" w14:textId="77777777" w:rsidR="006B1057" w:rsidRPr="00411A34" w:rsidRDefault="006B1057" w:rsidP="00C6710D">
    <w:pPr>
      <w:pStyle w:val="Footer"/>
      <w:rPr>
        <w:color w:val="15976C"/>
        <w:vertAlign w:val="superscript"/>
      </w:rPr>
    </w:pPr>
    <w:r w:rsidRPr="00411A34">
      <w:rPr>
        <w:color w:val="15976C"/>
        <w:vertAlign w:val="superscri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3AF41" w14:textId="77777777" w:rsidR="00B33185" w:rsidRDefault="00B33185" w:rsidP="00F91B35">
      <w:pPr>
        <w:spacing w:after="0" w:line="240" w:lineRule="auto"/>
      </w:pPr>
      <w:r>
        <w:separator/>
      </w:r>
    </w:p>
  </w:footnote>
  <w:footnote w:type="continuationSeparator" w:id="0">
    <w:p w14:paraId="0597213D" w14:textId="77777777" w:rsidR="00B33185" w:rsidRDefault="00B33185" w:rsidP="00F91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50E37"/>
    <w:multiLevelType w:val="hybridMultilevel"/>
    <w:tmpl w:val="373A3412"/>
    <w:lvl w:ilvl="0" w:tplc="6A26A6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956B2"/>
    <w:multiLevelType w:val="hybridMultilevel"/>
    <w:tmpl w:val="415E3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10D"/>
    <w:rsid w:val="00076EB6"/>
    <w:rsid w:val="00081448"/>
    <w:rsid w:val="001073EC"/>
    <w:rsid w:val="001127B8"/>
    <w:rsid w:val="00151F8C"/>
    <w:rsid w:val="00224100"/>
    <w:rsid w:val="00243610"/>
    <w:rsid w:val="00287072"/>
    <w:rsid w:val="00287573"/>
    <w:rsid w:val="002C3668"/>
    <w:rsid w:val="00377FEB"/>
    <w:rsid w:val="00394C0B"/>
    <w:rsid w:val="003A2084"/>
    <w:rsid w:val="003C1B23"/>
    <w:rsid w:val="003C3C0A"/>
    <w:rsid w:val="0040186B"/>
    <w:rsid w:val="00411A34"/>
    <w:rsid w:val="005303DB"/>
    <w:rsid w:val="00537CBC"/>
    <w:rsid w:val="00577BBC"/>
    <w:rsid w:val="005B1824"/>
    <w:rsid w:val="005B5CCF"/>
    <w:rsid w:val="006166DB"/>
    <w:rsid w:val="006235DE"/>
    <w:rsid w:val="0064506C"/>
    <w:rsid w:val="00687D48"/>
    <w:rsid w:val="006B1057"/>
    <w:rsid w:val="007A0201"/>
    <w:rsid w:val="007B3C1C"/>
    <w:rsid w:val="007D5AEC"/>
    <w:rsid w:val="00854085"/>
    <w:rsid w:val="008E3F83"/>
    <w:rsid w:val="008F47FB"/>
    <w:rsid w:val="008F7519"/>
    <w:rsid w:val="00903ED0"/>
    <w:rsid w:val="009067C2"/>
    <w:rsid w:val="009F6F88"/>
    <w:rsid w:val="00A27B8C"/>
    <w:rsid w:val="00A513F9"/>
    <w:rsid w:val="00A558C9"/>
    <w:rsid w:val="00AB38FE"/>
    <w:rsid w:val="00AC3E3F"/>
    <w:rsid w:val="00AE2BCA"/>
    <w:rsid w:val="00B33185"/>
    <w:rsid w:val="00B67483"/>
    <w:rsid w:val="00B7197D"/>
    <w:rsid w:val="00BC3E60"/>
    <w:rsid w:val="00C21EDE"/>
    <w:rsid w:val="00C6710D"/>
    <w:rsid w:val="00CC1047"/>
    <w:rsid w:val="00D751A7"/>
    <w:rsid w:val="00DC375C"/>
    <w:rsid w:val="00E87BD4"/>
    <w:rsid w:val="00EB512D"/>
    <w:rsid w:val="00F525A4"/>
    <w:rsid w:val="00F66189"/>
    <w:rsid w:val="00F7538F"/>
    <w:rsid w:val="00F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D19F470"/>
  <w15:docId w15:val="{BDDB3A20-9657-400B-B889-79A6882E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B35"/>
  </w:style>
  <w:style w:type="paragraph" w:styleId="Footer">
    <w:name w:val="footer"/>
    <w:basedOn w:val="Normal"/>
    <w:link w:val="Foot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B35"/>
  </w:style>
  <w:style w:type="paragraph" w:styleId="BalloonText">
    <w:name w:val="Balloon Text"/>
    <w:basedOn w:val="Normal"/>
    <w:link w:val="BalloonTextChar"/>
    <w:uiPriority w:val="99"/>
    <w:semiHidden/>
    <w:unhideWhenUsed/>
    <w:rsid w:val="00F9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1B3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A020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utchinson.staff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%20Derry\Documents\Custom%20Office%20Templates\Picknalls%20Letterhead%20-%20Narrow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Picknalls Letterhead - Narrow margins.dotx</Template>
  <TotalTime>7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Derry</dc:creator>
  <cp:lastModifiedBy>Office</cp:lastModifiedBy>
  <cp:revision>8</cp:revision>
  <cp:lastPrinted>2018-01-04T11:05:00Z</cp:lastPrinted>
  <dcterms:created xsi:type="dcterms:W3CDTF">2021-03-04T13:56:00Z</dcterms:created>
  <dcterms:modified xsi:type="dcterms:W3CDTF">2023-06-15T13:10:00Z</dcterms:modified>
</cp:coreProperties>
</file>